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44EB321A"/>
    <w:rsid w:val="06992183"/>
    <w:rsid w:val="44EB321A"/>
    <w:rsid w:val="4765014B"/>
    <w:rsid w:val="539507B4"/>
    <w:rsid w:val="6D535020"/>
    <w:rsid w:val="7D6D1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411</Words>
  <Characters>423</Characters>
  <Lines>0</Lines>
  <Paragraphs>0</Paragraphs>
  <TotalTime>0</TotalTime>
  <ScaleCrop>false</ScaleCrop>
  <LinksUpToDate>false</LinksUpToDate>
  <CharactersWithSpaces>446</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清汤挂面</cp:lastModifiedBy>
  <dcterms:modified xsi:type="dcterms:W3CDTF">2024-10-22T02:45:18Z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11E36E8818744E7CA9A3AB36743E0D70_13</vt:lpwstr>
  </property>
</Properties>
</file>